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DD88E" w14:textId="6344D8D9" w:rsidR="008E4916" w:rsidRDefault="00EF086E" w:rsidP="003561B7">
      <w:pPr>
        <w:pStyle w:val="SSubjectBlock"/>
        <w:spacing w:before="0" w:after="0"/>
        <w:jc w:val="left"/>
      </w:pPr>
      <w:r w:rsidRPr="0086416D">
        <mc:AlternateContent>
          <mc:Choice Requires="wps">
            <w:drawing>
              <wp:inline distT="0" distB="0" distL="0" distR="0" wp14:anchorId="633FDE50" wp14:editId="244088F8">
                <wp:extent cx="432000" cy="61913"/>
                <wp:effectExtent l="0" t="0" r="6350" b="0"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00" cy="61913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CCA9F2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" path="m329,39l,39,27,,354,,329,39xe" fillcolor="#243782 [3204]" stroked="f">
                <v:path arrowok="t" o:connecttype="custom" o:connectlocs="401492,61913;0,61913;32949,0;432000,0;401492,61913" o:connectangles="0,0,0,0,0"/>
                <w10:anchorlock/>
              </v:shape>
            </w:pict>
          </mc:Fallback>
        </mc:AlternateContent>
      </w:r>
    </w:p>
    <w:p w14:paraId="718C0C82" w14:textId="2B8A4C94" w:rsidR="008E4916" w:rsidRDefault="008E4916" w:rsidP="00DC147A">
      <w:pPr>
        <w:pStyle w:val="SSubjectBlock"/>
        <w:spacing w:before="0" w:after="0"/>
      </w:pPr>
    </w:p>
    <w:p w14:paraId="486AA3CB" w14:textId="4B9A353E" w:rsidR="008E4916" w:rsidRDefault="008E4916" w:rsidP="00DC147A">
      <w:pPr>
        <w:pStyle w:val="SSubjectBlock"/>
        <w:spacing w:before="0" w:after="0"/>
      </w:pPr>
    </w:p>
    <w:p w14:paraId="75F962E3" w14:textId="280300B5" w:rsidR="00DD2E78" w:rsidRDefault="00DD2E78" w:rsidP="00DC147A">
      <w:pPr>
        <w:pStyle w:val="SSubjectBlock"/>
        <w:spacing w:before="0" w:after="0"/>
      </w:pPr>
    </w:p>
    <w:p w14:paraId="163EF5A0" w14:textId="77777777" w:rsidR="001F2BDD" w:rsidRDefault="001F2BDD" w:rsidP="00DC147A">
      <w:pPr>
        <w:pStyle w:val="SSubjectBlock"/>
        <w:spacing w:before="0" w:after="0"/>
      </w:pPr>
    </w:p>
    <w:p w14:paraId="08088F20" w14:textId="77777777" w:rsidR="00DD2E78" w:rsidRDefault="00DD2E78" w:rsidP="00DC147A">
      <w:pPr>
        <w:pStyle w:val="SSubjectBlock"/>
        <w:spacing w:before="0" w:after="0"/>
      </w:pPr>
    </w:p>
    <w:p w14:paraId="68FA72F8" w14:textId="195B35FB" w:rsidR="007D1D3D" w:rsidRPr="004D637D" w:rsidRDefault="00DA43A4" w:rsidP="00CA14CB">
      <w:pPr>
        <w:pStyle w:val="SSubject"/>
        <w:spacing w:before="0" w:after="0"/>
        <w:contextualSpacing w:val="0"/>
        <w:rPr>
          <w:bCs w:val="0"/>
          <w:szCs w:val="18"/>
        </w:rPr>
      </w:pPr>
      <w:bookmarkStart w:id="0" w:name="_Hlk127959115"/>
      <w:r w:rsidRPr="004D637D">
        <w:rPr>
          <w:bCs w:val="0"/>
          <w:szCs w:val="18"/>
        </w:rPr>
        <w:t xml:space="preserve">Stellantis </w:t>
      </w:r>
      <w:r w:rsidR="00952842" w:rsidRPr="004D637D">
        <w:rPr>
          <w:bCs w:val="0"/>
          <w:szCs w:val="18"/>
        </w:rPr>
        <w:t>Publishes</w:t>
      </w:r>
      <w:r w:rsidR="00AB4C38" w:rsidRPr="004D637D">
        <w:rPr>
          <w:bCs w:val="0"/>
          <w:szCs w:val="18"/>
        </w:rPr>
        <w:t xml:space="preserve"> </w:t>
      </w:r>
      <w:r w:rsidR="006420FB" w:rsidRPr="004D637D">
        <w:rPr>
          <w:bCs w:val="0"/>
          <w:szCs w:val="18"/>
        </w:rPr>
        <w:t>202</w:t>
      </w:r>
      <w:r w:rsidR="00493360">
        <w:rPr>
          <w:bCs w:val="0"/>
          <w:szCs w:val="18"/>
        </w:rPr>
        <w:t>3</w:t>
      </w:r>
      <w:r w:rsidR="006420FB" w:rsidRPr="004D637D">
        <w:rPr>
          <w:bCs w:val="0"/>
          <w:szCs w:val="18"/>
        </w:rPr>
        <w:t xml:space="preserve"> Annual Report and </w:t>
      </w:r>
      <w:r w:rsidR="00952842" w:rsidRPr="004D637D">
        <w:rPr>
          <w:bCs w:val="0"/>
          <w:szCs w:val="18"/>
        </w:rPr>
        <w:t xml:space="preserve">Files </w:t>
      </w:r>
      <w:r w:rsidR="006420FB" w:rsidRPr="004D637D">
        <w:rPr>
          <w:bCs w:val="0"/>
          <w:szCs w:val="18"/>
        </w:rPr>
        <w:t xml:space="preserve">Form 20-F </w:t>
      </w:r>
    </w:p>
    <w:bookmarkEnd w:id="0"/>
    <w:p w14:paraId="4D8C2E1A" w14:textId="77777777" w:rsidR="007D1D3D" w:rsidRPr="007D1D3D" w:rsidRDefault="007D1D3D" w:rsidP="007D1D3D"/>
    <w:p w14:paraId="6FD327F0" w14:textId="31E9387B" w:rsidR="006420FB" w:rsidRPr="00AA64A6" w:rsidRDefault="00AB4C38" w:rsidP="006420FB">
      <w:pPr>
        <w:rPr>
          <w:rFonts w:ascii="Encode Sans ExpandedLight" w:hAnsi="Encode Sans ExpandedLight"/>
          <w:szCs w:val="24"/>
        </w:rPr>
      </w:pPr>
      <w:r w:rsidRPr="00AA64A6">
        <w:rPr>
          <w:rFonts w:ascii="Encode Sans ExpandedLight" w:hAnsi="Encode Sans ExpandedLight"/>
          <w:szCs w:val="24"/>
        </w:rPr>
        <w:t>AMSTERDAM</w:t>
      </w:r>
      <w:r w:rsidR="00DA43A4" w:rsidRPr="00AA64A6">
        <w:rPr>
          <w:rFonts w:ascii="Encode Sans ExpandedLight" w:hAnsi="Encode Sans ExpandedLight"/>
          <w:szCs w:val="24"/>
        </w:rPr>
        <w:t>, February</w:t>
      </w:r>
      <w:r w:rsidR="00DD2E78">
        <w:rPr>
          <w:rFonts w:ascii="Encode Sans ExpandedLight" w:hAnsi="Encode Sans ExpandedLight"/>
          <w:szCs w:val="24"/>
        </w:rPr>
        <w:t xml:space="preserve"> </w:t>
      </w:r>
      <w:r w:rsidR="00493360">
        <w:rPr>
          <w:rFonts w:ascii="Encode Sans ExpandedLight" w:hAnsi="Encode Sans ExpandedLight"/>
          <w:szCs w:val="24"/>
        </w:rPr>
        <w:t>22</w:t>
      </w:r>
      <w:r w:rsidR="00DD2E78">
        <w:rPr>
          <w:rFonts w:ascii="Encode Sans ExpandedLight" w:hAnsi="Encode Sans ExpandedLight"/>
          <w:szCs w:val="24"/>
        </w:rPr>
        <w:t>,</w:t>
      </w:r>
      <w:r w:rsidR="00DA43A4" w:rsidRPr="00AA64A6">
        <w:rPr>
          <w:rFonts w:ascii="Encode Sans ExpandedLight" w:hAnsi="Encode Sans ExpandedLight"/>
          <w:szCs w:val="24"/>
        </w:rPr>
        <w:t xml:space="preserve"> </w:t>
      </w:r>
      <w:r w:rsidR="00493360" w:rsidRPr="00AA64A6">
        <w:rPr>
          <w:rFonts w:ascii="Encode Sans ExpandedLight" w:hAnsi="Encode Sans ExpandedLight"/>
          <w:szCs w:val="24"/>
        </w:rPr>
        <w:t>202</w:t>
      </w:r>
      <w:r w:rsidR="00493360">
        <w:rPr>
          <w:rFonts w:ascii="Encode Sans ExpandedLight" w:hAnsi="Encode Sans ExpandedLight"/>
          <w:szCs w:val="24"/>
        </w:rPr>
        <w:t>4</w:t>
      </w:r>
      <w:r w:rsidR="00493360" w:rsidRPr="00AA64A6">
        <w:rPr>
          <w:rFonts w:ascii="Encode Sans ExpandedLight" w:hAnsi="Encode Sans ExpandedLight"/>
          <w:szCs w:val="24"/>
        </w:rPr>
        <w:t xml:space="preserve"> </w:t>
      </w:r>
      <w:r w:rsidR="00DA43A4" w:rsidRPr="00AA64A6">
        <w:rPr>
          <w:rFonts w:ascii="Encode Sans ExpandedLight" w:hAnsi="Encode Sans ExpandedLight"/>
          <w:szCs w:val="24"/>
        </w:rPr>
        <w:t xml:space="preserve">– </w:t>
      </w:r>
      <w:bookmarkStart w:id="1" w:name="_Hlk127959133"/>
      <w:r w:rsidR="00DA43A4" w:rsidRPr="00AA64A6">
        <w:rPr>
          <w:rFonts w:ascii="Encode Sans ExpandedLight" w:hAnsi="Encode Sans ExpandedLight"/>
          <w:szCs w:val="24"/>
        </w:rPr>
        <w:t xml:space="preserve">Stellantis N.V. </w:t>
      </w:r>
      <w:r w:rsidR="006420FB" w:rsidRPr="00AA64A6">
        <w:rPr>
          <w:rFonts w:ascii="Encode Sans ExpandedLight" w:hAnsi="Encode Sans ExpandedLight"/>
          <w:szCs w:val="24"/>
        </w:rPr>
        <w:t>announced today that it published its 202</w:t>
      </w:r>
      <w:r w:rsidR="00493360">
        <w:rPr>
          <w:rFonts w:ascii="Encode Sans ExpandedLight" w:hAnsi="Encode Sans ExpandedLight"/>
          <w:szCs w:val="24"/>
        </w:rPr>
        <w:t>3</w:t>
      </w:r>
      <w:r w:rsidR="006420FB" w:rsidRPr="00AA64A6">
        <w:rPr>
          <w:rFonts w:ascii="Encode Sans ExpandedLight" w:hAnsi="Encode Sans ExpandedLight"/>
          <w:szCs w:val="24"/>
        </w:rPr>
        <w:t xml:space="preserve"> Annual Report and filed its </w:t>
      </w:r>
      <w:r w:rsidR="001C0D56" w:rsidRPr="00AA64A6">
        <w:rPr>
          <w:rFonts w:ascii="Encode Sans ExpandedLight" w:hAnsi="Encode Sans ExpandedLight"/>
          <w:szCs w:val="24"/>
        </w:rPr>
        <w:t>202</w:t>
      </w:r>
      <w:r w:rsidR="00493360">
        <w:rPr>
          <w:rFonts w:ascii="Encode Sans ExpandedLight" w:hAnsi="Encode Sans ExpandedLight"/>
          <w:szCs w:val="24"/>
        </w:rPr>
        <w:t>3</w:t>
      </w:r>
      <w:r w:rsidR="001C0D56" w:rsidRPr="00AA64A6">
        <w:rPr>
          <w:rFonts w:ascii="Encode Sans ExpandedLight" w:hAnsi="Encode Sans ExpandedLight"/>
          <w:szCs w:val="24"/>
        </w:rPr>
        <w:t xml:space="preserve"> </w:t>
      </w:r>
      <w:r w:rsidR="006420FB" w:rsidRPr="00AA64A6">
        <w:rPr>
          <w:rFonts w:ascii="Encode Sans ExpandedLight" w:hAnsi="Encode Sans ExpandedLight"/>
          <w:szCs w:val="24"/>
        </w:rPr>
        <w:t xml:space="preserve">Form 20-F with the United States Securities </w:t>
      </w:r>
      <w:r w:rsidRPr="00AA64A6">
        <w:rPr>
          <w:rFonts w:ascii="Encode Sans ExpandedLight" w:hAnsi="Encode Sans ExpandedLight"/>
          <w:szCs w:val="24"/>
        </w:rPr>
        <w:t xml:space="preserve">and </w:t>
      </w:r>
      <w:r w:rsidR="006420FB" w:rsidRPr="00AA64A6">
        <w:rPr>
          <w:rFonts w:ascii="Encode Sans ExpandedLight" w:hAnsi="Encode Sans ExpandedLight"/>
          <w:szCs w:val="24"/>
        </w:rPr>
        <w:t>Exchange Commission.</w:t>
      </w:r>
    </w:p>
    <w:p w14:paraId="12B01043" w14:textId="72230F0E" w:rsidR="006420FB" w:rsidRDefault="006420FB" w:rsidP="006420FB">
      <w:pPr>
        <w:rPr>
          <w:rFonts w:ascii="Encode Sans ExpandedLight" w:hAnsi="Encode Sans ExpandedLight"/>
          <w:szCs w:val="24"/>
        </w:rPr>
      </w:pPr>
      <w:r w:rsidRPr="00AA64A6">
        <w:rPr>
          <w:rFonts w:ascii="Encode Sans ExpandedLight" w:hAnsi="Encode Sans ExpandedLight"/>
          <w:szCs w:val="24"/>
        </w:rPr>
        <w:t>Stellantis’ Annual Report and Form 20-F are available under the Investor</w:t>
      </w:r>
      <w:r w:rsidR="00AB4C38" w:rsidRPr="00AA64A6">
        <w:rPr>
          <w:rFonts w:ascii="Encode Sans ExpandedLight" w:hAnsi="Encode Sans ExpandedLight"/>
          <w:szCs w:val="24"/>
        </w:rPr>
        <w:t>s</w:t>
      </w:r>
      <w:r w:rsidRPr="00AA64A6">
        <w:rPr>
          <w:rFonts w:ascii="Encode Sans ExpandedLight" w:hAnsi="Encode Sans ExpandedLight"/>
          <w:szCs w:val="24"/>
        </w:rPr>
        <w:t xml:space="preserve"> </w:t>
      </w:r>
      <w:r w:rsidR="00AB4C38" w:rsidRPr="00AA64A6">
        <w:rPr>
          <w:rFonts w:ascii="Encode Sans ExpandedLight" w:hAnsi="Encode Sans ExpandedLight"/>
          <w:szCs w:val="24"/>
        </w:rPr>
        <w:t xml:space="preserve">section of the Stellantis corporate website at </w:t>
      </w:r>
      <w:hyperlink r:id="rId9" w:history="1">
        <w:r w:rsidR="004E63C1" w:rsidRPr="00633D55">
          <w:rPr>
            <w:rStyle w:val="Hyperlink"/>
            <w:rFonts w:ascii="Encode Sans ExpandedLight" w:hAnsi="Encode Sans ExpandedLight"/>
            <w:szCs w:val="24"/>
          </w:rPr>
          <w:t>www.stellantis.com</w:t>
        </w:r>
      </w:hyperlink>
      <w:r w:rsidRPr="00AA64A6">
        <w:rPr>
          <w:rFonts w:ascii="Encode Sans ExpandedLight" w:hAnsi="Encode Sans ExpandedLight"/>
          <w:szCs w:val="24"/>
        </w:rPr>
        <w:t>, where they can be viewed and downloaded</w:t>
      </w:r>
      <w:r w:rsidR="00896F6B" w:rsidRPr="00AA64A6">
        <w:rPr>
          <w:rFonts w:ascii="Encode Sans ExpandedLight" w:hAnsi="Encode Sans ExpandedLight"/>
          <w:szCs w:val="24"/>
          <w:vertAlign w:val="superscript"/>
        </w:rPr>
        <w:footnoteReference w:id="1"/>
      </w:r>
      <w:r w:rsidRPr="00AA64A6">
        <w:rPr>
          <w:rFonts w:ascii="Encode Sans ExpandedLight" w:hAnsi="Encode Sans ExpandedLight"/>
          <w:szCs w:val="24"/>
        </w:rPr>
        <w:t xml:space="preserve">. Shareholders may request a hard copy of these materials, free of charge, through the contact below. </w:t>
      </w:r>
    </w:p>
    <w:p w14:paraId="04951650" w14:textId="77777777" w:rsidR="00493360" w:rsidRPr="00AA64A6" w:rsidRDefault="00493360" w:rsidP="006420FB">
      <w:pPr>
        <w:rPr>
          <w:rFonts w:ascii="Encode Sans ExpandedLight" w:hAnsi="Encode Sans ExpandedLight"/>
          <w:szCs w:val="24"/>
        </w:rPr>
      </w:pPr>
    </w:p>
    <w:bookmarkEnd w:id="1"/>
    <w:p w14:paraId="493DF096" w14:textId="37BA579D" w:rsidR="00DD2E78" w:rsidRDefault="00DD2E78" w:rsidP="004752A6">
      <w:pPr>
        <w:jc w:val="center"/>
      </w:pPr>
      <w:r>
        <w:t>###</w:t>
      </w:r>
    </w:p>
    <w:p w14:paraId="478EC228" w14:textId="77777777" w:rsidR="00493360" w:rsidRDefault="00493360" w:rsidP="00493360">
      <w:pPr>
        <w:pStyle w:val="SSubtitle"/>
        <w:rPr>
          <w:lang w:val="en-US"/>
        </w:rPr>
      </w:pPr>
    </w:p>
    <w:p w14:paraId="29E7BD60" w14:textId="709CB9BF" w:rsidR="00493360" w:rsidRPr="00C970C9" w:rsidRDefault="00493360" w:rsidP="00493360">
      <w:pPr>
        <w:pStyle w:val="SSubtitle"/>
        <w:rPr>
          <w:lang w:val="en-US"/>
        </w:rPr>
      </w:pPr>
      <w:r w:rsidRPr="00AE0E14">
        <w:rPr>
          <w:lang w:val="en-US"/>
        </w:rPr>
        <w:t>About Stellantis</w:t>
      </w:r>
    </w:p>
    <w:p w14:paraId="3A58DE12" w14:textId="0ACC0B12" w:rsidR="00493360" w:rsidRPr="004752A6" w:rsidRDefault="00493360" w:rsidP="00493360">
      <w:pPr>
        <w:pStyle w:val="STextitalic"/>
        <w:rPr>
          <w:lang w:val="en-US"/>
        </w:rPr>
      </w:pPr>
      <w:r w:rsidRPr="00A07129">
        <w:rPr>
          <w:lang w:val="en-US"/>
        </w:rPr>
        <w:t>Stellantis N.V. (NYSE: STLA</w:t>
      </w:r>
      <w:r>
        <w:rPr>
          <w:lang w:val="en-US"/>
        </w:rPr>
        <w:t xml:space="preserve"> </w:t>
      </w:r>
      <w:r w:rsidRPr="00A07129">
        <w:rPr>
          <w:lang w:val="en-US"/>
        </w:rPr>
        <w:t>/ Euronext Milan: STLAM</w:t>
      </w:r>
      <w:r>
        <w:rPr>
          <w:lang w:val="en-US"/>
        </w:rPr>
        <w:t xml:space="preserve"> </w:t>
      </w:r>
      <w:r w:rsidRPr="00A07129">
        <w:rPr>
          <w:lang w:val="en-US"/>
        </w:rPr>
        <w:t xml:space="preserve">/ Euronext Paris: STLAP) is one of the world’s leading automakers aiming to provide clean, </w:t>
      </w:r>
      <w:proofErr w:type="gramStart"/>
      <w:r w:rsidRPr="00A07129">
        <w:rPr>
          <w:lang w:val="en-US"/>
        </w:rPr>
        <w:t>safe</w:t>
      </w:r>
      <w:proofErr w:type="gramEnd"/>
      <w:r w:rsidRPr="00A07129">
        <w:rPr>
          <w:lang w:val="en-US"/>
        </w:rPr>
        <w:t xml:space="preserve"> and affordable freedom of mobility to all. It’s best known for its unique portfolio of iconic and innovative brands including Abarth, Alfa Romeo, Chrysler, Citroën, Dodge, DS Automobiles, Fiat, Jeep</w:t>
      </w:r>
      <w:r w:rsidRPr="00332D02">
        <w:rPr>
          <w:vertAlign w:val="subscript"/>
          <w:lang w:val="en-US"/>
        </w:rPr>
        <w:t>®</w:t>
      </w:r>
      <w:r w:rsidRPr="00A07129">
        <w:rPr>
          <w:lang w:val="en-US"/>
        </w:rPr>
        <w:t xml:space="preserve">, Lancia, Maserati, Opel, Peugeot, Ram, Vauxhall, Free2move and </w:t>
      </w:r>
      <w:proofErr w:type="spellStart"/>
      <w:r w:rsidRPr="00A07129">
        <w:rPr>
          <w:lang w:val="en-US"/>
        </w:rPr>
        <w:t>Leasys</w:t>
      </w:r>
      <w:proofErr w:type="spellEnd"/>
      <w:r w:rsidRPr="00A07129">
        <w:rPr>
          <w:lang w:val="en-US"/>
        </w:rPr>
        <w:t>. Stellantis is executing its Dare Forward 2030, a bold strategic plan that paves the way to achieve the ambitious target of becoming a carbon net zero mobility tech company by 2038</w:t>
      </w:r>
      <w:r w:rsidR="001F2BDD" w:rsidRPr="001F2BDD">
        <w:rPr>
          <w:lang w:val="en-US"/>
        </w:rPr>
        <w:t xml:space="preserve">, with single-digit percentage </w:t>
      </w:r>
      <w:r w:rsidR="001F2BDD" w:rsidRPr="001F2BDD">
        <w:rPr>
          <w:lang w:val="en-US"/>
        </w:rPr>
        <w:lastRenderedPageBreak/>
        <w:t>compensation of the remaining emissions</w:t>
      </w:r>
      <w:r w:rsidRPr="00A07129">
        <w:rPr>
          <w:lang w:val="en-US"/>
        </w:rPr>
        <w:t xml:space="preserve">, while creating added value for all stakeholders. </w:t>
      </w:r>
      <w:r w:rsidRPr="004752A6">
        <w:rPr>
          <w:lang w:val="en-US"/>
        </w:rPr>
        <w:t xml:space="preserve">For more information, visit </w:t>
      </w:r>
      <w:hyperlink r:id="rId10" w:history="1">
        <w:r w:rsidRPr="004752A6">
          <w:rPr>
            <w:rStyle w:val="Hyperlink"/>
            <w:u w:val="single"/>
            <w:lang w:val="en-US"/>
          </w:rPr>
          <w:t>www.stellantis.com</w:t>
        </w:r>
      </w:hyperlink>
      <w:r w:rsidRPr="004752A6">
        <w:rPr>
          <w:rStyle w:val="Hyperlink"/>
          <w:u w:val="single"/>
          <w:lang w:val="en-US"/>
        </w:rPr>
        <w:t>.</w:t>
      </w:r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1939"/>
        <w:gridCol w:w="602"/>
        <w:gridCol w:w="1716"/>
        <w:gridCol w:w="588"/>
        <w:gridCol w:w="1681"/>
        <w:gridCol w:w="600"/>
        <w:gridCol w:w="1123"/>
      </w:tblGrid>
      <w:tr w:rsidR="00493360" w:rsidRPr="006279C9" w14:paraId="0C896EB3" w14:textId="77777777" w:rsidTr="004752A6">
        <w:trPr>
          <w:trHeight w:val="729"/>
        </w:trPr>
        <w:tc>
          <w:tcPr>
            <w:tcW w:w="613" w:type="dxa"/>
            <w:vAlign w:val="center"/>
          </w:tcPr>
          <w:p w14:paraId="7E4C3C57" w14:textId="77777777" w:rsidR="00493360" w:rsidRPr="006279C9" w:rsidRDefault="00493360" w:rsidP="00736AE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0F686E32" wp14:editId="34582B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9" w:type="dxa"/>
          </w:tcPr>
          <w:p w14:paraId="4DB3D3B6" w14:textId="77777777" w:rsidR="00493360" w:rsidRPr="006279C9" w:rsidRDefault="00493360" w:rsidP="00736AE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@Stellantis</w:t>
            </w:r>
          </w:p>
        </w:tc>
        <w:tc>
          <w:tcPr>
            <w:tcW w:w="602" w:type="dxa"/>
            <w:vAlign w:val="center"/>
          </w:tcPr>
          <w:p w14:paraId="06CDBB92" w14:textId="77777777" w:rsidR="00493360" w:rsidRPr="006279C9" w:rsidRDefault="00493360" w:rsidP="00736AE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57F8A0B" wp14:editId="78DF9B6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4" name="Picture 14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14:paraId="1DA18A56" w14:textId="77777777" w:rsidR="00493360" w:rsidRPr="006279C9" w:rsidRDefault="00493360" w:rsidP="00736AE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588" w:type="dxa"/>
            <w:vAlign w:val="center"/>
          </w:tcPr>
          <w:p w14:paraId="5944C4DB" w14:textId="77777777" w:rsidR="00493360" w:rsidRPr="006279C9" w:rsidRDefault="00493360" w:rsidP="00736AE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9504" behindDoc="1" locked="0" layoutInCell="1" allowOverlap="1" wp14:anchorId="35592B89" wp14:editId="3339434E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-361315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1" w:type="dxa"/>
          </w:tcPr>
          <w:p w14:paraId="3E40E791" w14:textId="77777777" w:rsidR="00493360" w:rsidRPr="006279C9" w:rsidRDefault="00493360" w:rsidP="00736AE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  <w:tc>
          <w:tcPr>
            <w:tcW w:w="600" w:type="dxa"/>
            <w:vAlign w:val="center"/>
          </w:tcPr>
          <w:p w14:paraId="5B006FA1" w14:textId="77777777" w:rsidR="00493360" w:rsidRPr="006279C9" w:rsidRDefault="00493360" w:rsidP="00736AE8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noProof/>
                <w:color w:val="243782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70528" behindDoc="1" locked="0" layoutInCell="1" allowOverlap="1" wp14:anchorId="38B9A358" wp14:editId="3DC34516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-351790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3" w:type="dxa"/>
          </w:tcPr>
          <w:p w14:paraId="3AC7580B" w14:textId="77777777" w:rsidR="00493360" w:rsidRPr="006279C9" w:rsidRDefault="00493360" w:rsidP="00736AE8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 w:rsidRPr="006279C9">
              <w:rPr>
                <w:color w:val="243782" w:themeColor="text2"/>
                <w:sz w:val="22"/>
                <w:szCs w:val="22"/>
              </w:rPr>
              <w:t>Stellantis</w:t>
            </w:r>
          </w:p>
        </w:tc>
      </w:tr>
    </w:tbl>
    <w:p w14:paraId="0B110ED3" w14:textId="61E984FB" w:rsidR="00493360" w:rsidRDefault="00493360" w:rsidP="00DD2E78">
      <w:pPr>
        <w:pStyle w:val="SDatePlace"/>
        <w:rPr>
          <w:b/>
          <w:color w:val="243782" w:themeColor="accent1"/>
          <w:sz w:val="22"/>
        </w:rPr>
      </w:pPr>
      <w:r w:rsidRPr="0086416D">
        <w:rPr>
          <w:noProof/>
          <w:lang w:val="fr-FR" w:eastAsia="fr-FR"/>
        </w:rPr>
        <mc:AlternateContent>
          <mc:Choice Requires="wps">
            <w:drawing>
              <wp:inline distT="0" distB="0" distL="0" distR="0" wp14:anchorId="569F7510" wp14:editId="3E5AC586">
                <wp:extent cx="432000" cy="61913"/>
                <wp:effectExtent l="0" t="0" r="6350" b="0"/>
                <wp:docPr id="17" name="Freefor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32000" cy="61913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DC3664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" path="m329,39l,39,27,,354,,329,39xe" fillcolor="#243782 [3204]" stroked="f">
                <v:path arrowok="t" o:connecttype="custom" o:connectlocs="401492,61913;0,61913;32949,0;432000,0;401492,61913" o:connectangles="0,0,0,0,0"/>
                <o:lock v:ext="edit" aspectratio="t"/>
                <w10:anchorlock/>
              </v:shape>
            </w:pict>
          </mc:Fallback>
        </mc:AlternateContent>
      </w:r>
    </w:p>
    <w:p w14:paraId="667FF154" w14:textId="77777777" w:rsidR="00493360" w:rsidRPr="00A538EC" w:rsidRDefault="00493360" w:rsidP="00493360">
      <w:pPr>
        <w:pStyle w:val="SContact-Title"/>
      </w:pPr>
      <w:r w:rsidRPr="00A538EC">
        <w:t>For more information, contact:</w:t>
      </w:r>
    </w:p>
    <w:p w14:paraId="71D55DD3" w14:textId="618C69E5" w:rsidR="00493360" w:rsidRDefault="00493360" w:rsidP="00493360">
      <w:pPr>
        <w:pStyle w:val="SContact-Sendersinfo"/>
        <w:rPr>
          <w:rStyle w:val="Hyperlink"/>
          <w:rFonts w:asciiTheme="minorHAnsi" w:hAnsiTheme="minorHAnsi"/>
          <w:sz w:val="22"/>
          <w:szCs w:val="22"/>
        </w:rPr>
      </w:pPr>
      <w:r w:rsidRPr="00A538EC">
        <w:rPr>
          <w:sz w:val="22"/>
          <w:szCs w:val="22"/>
        </w:rPr>
        <w:t>INVESTOR RELATIONS</w:t>
      </w:r>
      <w:r w:rsidR="005C09D3" w:rsidRPr="005C09D3">
        <w:rPr>
          <w:rFonts w:asciiTheme="minorHAnsi" w:hAnsiTheme="minorHAnsi"/>
          <w:sz w:val="22"/>
          <w:szCs w:val="22"/>
        </w:rPr>
        <w:t xml:space="preserve"> – </w:t>
      </w:r>
      <w:hyperlink r:id="rId15" w:history="1">
        <w:r w:rsidR="005C09D3" w:rsidRPr="00162B9D">
          <w:rPr>
            <w:rStyle w:val="Hyperlink"/>
            <w:rFonts w:asciiTheme="minorHAnsi" w:hAnsiTheme="minorHAnsi"/>
            <w:sz w:val="22"/>
            <w:szCs w:val="22"/>
          </w:rPr>
          <w:t>investor.relations@stellantis.com</w:t>
        </w:r>
      </w:hyperlink>
    </w:p>
    <w:p w14:paraId="38043FBC" w14:textId="77777777" w:rsidR="00C83041" w:rsidRDefault="00C83041" w:rsidP="00493360">
      <w:pPr>
        <w:pStyle w:val="SContact-Sendersinfo"/>
        <w:rPr>
          <w:rStyle w:val="Hyperlink"/>
          <w:rFonts w:asciiTheme="minorHAnsi" w:hAnsiTheme="minorHAnsi"/>
          <w:sz w:val="22"/>
          <w:szCs w:val="22"/>
        </w:rPr>
      </w:pPr>
    </w:p>
    <w:p w14:paraId="41D38D0A" w14:textId="29FD81DF" w:rsidR="00C83041" w:rsidRPr="00A538EC" w:rsidRDefault="00C83041" w:rsidP="00C83041">
      <w:pPr>
        <w:pStyle w:val="SContact-Title"/>
      </w:pPr>
      <w:r w:rsidRPr="00A538EC">
        <w:t xml:space="preserve">For </w:t>
      </w:r>
      <w:r>
        <w:t>media inquiries</w:t>
      </w:r>
      <w:r w:rsidRPr="00A538EC">
        <w:t>, contact:</w:t>
      </w:r>
    </w:p>
    <w:p w14:paraId="2DBE1E0F" w14:textId="77777777" w:rsidR="00850619" w:rsidRPr="000656D2" w:rsidRDefault="00000000" w:rsidP="00850619">
      <w:pPr>
        <w:pStyle w:val="SContact-Sendersinfo"/>
        <w:rPr>
          <w:sz w:val="22"/>
          <w:szCs w:val="22"/>
          <w:lang w:val="es-ES"/>
        </w:rPr>
      </w:pPr>
      <w:sdt>
        <w:sdtPr>
          <w:rPr>
            <w:sz w:val="22"/>
            <w:szCs w:val="22"/>
          </w:rPr>
          <w:id w:val="874809613"/>
          <w:placeholder>
            <w:docPart w:val="C506322DB1DB4503800F7EFCDE441554"/>
          </w:placeholder>
        </w:sdtPr>
        <w:sdtContent>
          <w:proofErr w:type="spellStart"/>
          <w:r w:rsidR="00850619" w:rsidRPr="000656D2">
            <w:rPr>
              <w:sz w:val="22"/>
              <w:szCs w:val="22"/>
              <w:lang w:val="es-ES"/>
            </w:rPr>
            <w:t>Fernão</w:t>
          </w:r>
          <w:proofErr w:type="spellEnd"/>
          <w:r w:rsidR="00850619" w:rsidRPr="000656D2">
            <w:rPr>
              <w:sz w:val="22"/>
              <w:szCs w:val="22"/>
              <w:lang w:val="es-ES"/>
            </w:rPr>
            <w:t xml:space="preserve"> SILVEIRA</w:t>
          </w:r>
        </w:sdtContent>
      </w:sdt>
      <w:r w:rsidR="00850619" w:rsidRPr="000656D2">
        <w:rPr>
          <w:sz w:val="22"/>
          <w:szCs w:val="22"/>
          <w:lang w:val="es-ES"/>
        </w:rPr>
        <w:t xml:space="preserve"> </w:t>
      </w:r>
      <w:sdt>
        <w:sdtPr>
          <w:rPr>
            <w:sz w:val="22"/>
            <w:szCs w:val="22"/>
          </w:rPr>
          <w:id w:val="204140883"/>
          <w:placeholder>
            <w:docPart w:val="6C4AEB2EABD840CCA540DED3DA0E4AAF"/>
          </w:placeholder>
        </w:sdtPr>
        <w:sdtContent>
          <w:r w:rsidR="00850619" w:rsidRPr="000656D2">
            <w:rPr>
              <w:rFonts w:asciiTheme="minorHAnsi" w:hAnsiTheme="minorHAnsi"/>
              <w:sz w:val="22"/>
              <w:szCs w:val="22"/>
              <w:lang w:val="es-ES"/>
            </w:rPr>
            <w:t>+31 6 43 25 43 41 – fernao.silveira@stellantis.com</w:t>
          </w:r>
        </w:sdtContent>
      </w:sdt>
    </w:p>
    <w:p w14:paraId="4F473736" w14:textId="1816B70D" w:rsidR="00493360" w:rsidRDefault="00000000" w:rsidP="004752A6">
      <w:pPr>
        <w:pStyle w:val="SContact-Sendersinfo"/>
        <w:rPr>
          <w:sz w:val="22"/>
          <w:szCs w:val="22"/>
          <w:lang w:val="fr-FR"/>
        </w:rPr>
      </w:pPr>
      <w:sdt>
        <w:sdtPr>
          <w:rPr>
            <w:sz w:val="22"/>
            <w:szCs w:val="22"/>
          </w:rPr>
          <w:id w:val="1197198362"/>
          <w:placeholder>
            <w:docPart w:val="688AED27D2F148ADBE98717CC5908CC6"/>
          </w:placeholder>
        </w:sdtPr>
        <w:sdtContent>
          <w:r w:rsidR="00850619" w:rsidRPr="00A14917">
            <w:rPr>
              <w:sz w:val="22"/>
              <w:szCs w:val="22"/>
              <w:lang w:val="fr-FR"/>
            </w:rPr>
            <w:t>Nathalie ROUSSEL</w:t>
          </w:r>
        </w:sdtContent>
      </w:sdt>
      <w:r w:rsidR="00850619" w:rsidRPr="00A14917">
        <w:rPr>
          <w:sz w:val="22"/>
          <w:szCs w:val="22"/>
          <w:lang w:val="fr-FR"/>
        </w:rPr>
        <w:t xml:space="preserve"> </w:t>
      </w:r>
      <w:sdt>
        <w:sdtPr>
          <w:rPr>
            <w:sz w:val="22"/>
            <w:szCs w:val="22"/>
          </w:rPr>
          <w:id w:val="2059283776"/>
          <w:placeholder>
            <w:docPart w:val="94878BAE6D894AB0BDBCC23F56E6BB7F"/>
          </w:placeholder>
        </w:sdtPr>
        <w:sdtContent>
          <w:r w:rsidR="00850619" w:rsidRPr="00A14917">
            <w:rPr>
              <w:rFonts w:asciiTheme="minorHAnsi" w:hAnsiTheme="minorHAnsi"/>
              <w:sz w:val="22"/>
              <w:szCs w:val="22"/>
              <w:lang w:val="fr-FR"/>
            </w:rPr>
            <w:t xml:space="preserve">+33 6 87 77 41 82 – </w:t>
          </w:r>
          <w:hyperlink r:id="rId16" w:history="1">
            <w:r w:rsidR="000656D2" w:rsidRPr="00162B9D">
              <w:rPr>
                <w:rStyle w:val="Hyperlink"/>
                <w:rFonts w:asciiTheme="minorHAnsi" w:hAnsiTheme="minorHAnsi"/>
                <w:sz w:val="22"/>
                <w:szCs w:val="22"/>
                <w:lang w:val="fr-FR"/>
              </w:rPr>
              <w:t>nathalie.roussel@stellantis.com</w:t>
            </w:r>
          </w:hyperlink>
        </w:sdtContent>
      </w:sdt>
    </w:p>
    <w:p w14:paraId="5D550E40" w14:textId="51841FE6" w:rsidR="00493360" w:rsidRPr="004752A6" w:rsidRDefault="00493360" w:rsidP="00DD2E78">
      <w:pPr>
        <w:pStyle w:val="SDatePlace"/>
        <w:rPr>
          <w:b/>
          <w:color w:val="243782" w:themeColor="text2"/>
          <w:sz w:val="22"/>
        </w:rPr>
      </w:pPr>
      <w:r w:rsidRPr="000656D2">
        <w:rPr>
          <w:color w:val="243782" w:themeColor="text2"/>
          <w:lang w:val="fr-FR"/>
        </w:rPr>
        <w:br/>
      </w:r>
      <w:r w:rsidRPr="004752A6">
        <w:rPr>
          <w:color w:val="243782" w:themeColor="text2"/>
        </w:rPr>
        <w:t>www.stellantis.com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479"/>
        <w:gridCol w:w="150"/>
        <w:gridCol w:w="1681"/>
        <w:gridCol w:w="577"/>
        <w:gridCol w:w="1412"/>
        <w:gridCol w:w="563"/>
        <w:gridCol w:w="1378"/>
        <w:gridCol w:w="573"/>
        <w:gridCol w:w="1573"/>
      </w:tblGrid>
      <w:tr w:rsidR="00DD2E78" w:rsidRPr="00493360" w14:paraId="2BDB8C68" w14:textId="77777777" w:rsidTr="008D3903">
        <w:trPr>
          <w:trHeight w:val="2043"/>
        </w:trPr>
        <w:tc>
          <w:tcPr>
            <w:tcW w:w="479" w:type="dxa"/>
          </w:tcPr>
          <w:p w14:paraId="089182EE" w14:textId="77777777" w:rsidR="00DD2E78" w:rsidRPr="00493360" w:rsidRDefault="00DD2E78" w:rsidP="004752A6">
            <w:pPr>
              <w:spacing w:after="0"/>
              <w:jc w:val="left"/>
              <w:rPr>
                <w:noProof/>
              </w:rPr>
            </w:pPr>
            <w:bookmarkStart w:id="2" w:name="_Hlk127889686"/>
          </w:p>
        </w:tc>
        <w:tc>
          <w:tcPr>
            <w:tcW w:w="7907" w:type="dxa"/>
            <w:gridSpan w:val="8"/>
          </w:tcPr>
          <w:p w14:paraId="61022F40" w14:textId="245593D0" w:rsidR="00DD2E78" w:rsidRPr="00493360" w:rsidRDefault="00DD2E78" w:rsidP="006030DC">
            <w:pPr>
              <w:pStyle w:val="SFooter-Emailwebsite"/>
            </w:pPr>
          </w:p>
        </w:tc>
      </w:tr>
      <w:bookmarkEnd w:id="2"/>
      <w:tr w:rsidR="00892815" w:rsidRPr="00493360" w14:paraId="28E29521" w14:textId="77777777" w:rsidTr="008D3903">
        <w:tblPrEx>
          <w:tblCellMar>
            <w:right w:w="0" w:type="dxa"/>
          </w:tblCellMar>
        </w:tblPrEx>
        <w:trPr>
          <w:trHeight w:val="729"/>
        </w:trPr>
        <w:tc>
          <w:tcPr>
            <w:tcW w:w="629" w:type="dxa"/>
            <w:gridSpan w:val="2"/>
            <w:vAlign w:val="center"/>
          </w:tcPr>
          <w:p w14:paraId="561AB358" w14:textId="787F785B" w:rsidR="00892815" w:rsidRPr="00493360" w:rsidRDefault="00892815" w:rsidP="0089281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681" w:type="dxa"/>
          </w:tcPr>
          <w:p w14:paraId="595F123B" w14:textId="7F303C1F" w:rsidR="00892815" w:rsidRPr="00493360" w:rsidRDefault="00892815" w:rsidP="0089281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77" w:type="dxa"/>
            <w:vAlign w:val="center"/>
          </w:tcPr>
          <w:p w14:paraId="2F4B446A" w14:textId="16DF0005" w:rsidR="00892815" w:rsidRPr="00493360" w:rsidRDefault="00892815" w:rsidP="0089281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412" w:type="dxa"/>
          </w:tcPr>
          <w:p w14:paraId="758C6E52" w14:textId="436BBA83" w:rsidR="00892815" w:rsidRPr="00493360" w:rsidRDefault="00892815" w:rsidP="0089281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63" w:type="dxa"/>
            <w:vAlign w:val="center"/>
          </w:tcPr>
          <w:p w14:paraId="27713B7F" w14:textId="59A35FD4" w:rsidR="00892815" w:rsidRPr="00493360" w:rsidRDefault="00892815" w:rsidP="0089281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378" w:type="dxa"/>
          </w:tcPr>
          <w:p w14:paraId="3E044CC8" w14:textId="166C73CE" w:rsidR="00892815" w:rsidRPr="00493360" w:rsidRDefault="00892815" w:rsidP="0089281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573" w:type="dxa"/>
            <w:vAlign w:val="center"/>
          </w:tcPr>
          <w:p w14:paraId="46025FBC" w14:textId="1E5E8078" w:rsidR="00892815" w:rsidRPr="00493360" w:rsidRDefault="00892815" w:rsidP="0089281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  <w:tc>
          <w:tcPr>
            <w:tcW w:w="1573" w:type="dxa"/>
          </w:tcPr>
          <w:p w14:paraId="641F8949" w14:textId="51D974B1" w:rsidR="00892815" w:rsidRPr="00493360" w:rsidRDefault="00892815" w:rsidP="0089281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</w:p>
        </w:tc>
      </w:tr>
      <w:tr w:rsidR="00892815" w:rsidRPr="00493360" w14:paraId="644DB7B0" w14:textId="77777777" w:rsidTr="008D3903">
        <w:trPr>
          <w:trHeight w:val="3150"/>
        </w:trPr>
        <w:tc>
          <w:tcPr>
            <w:tcW w:w="8386" w:type="dxa"/>
            <w:gridSpan w:val="9"/>
          </w:tcPr>
          <w:p w14:paraId="1E2749FA" w14:textId="1F3DE3B7" w:rsidR="00892815" w:rsidRPr="00493360" w:rsidRDefault="00892815" w:rsidP="00892815">
            <w:pPr>
              <w:pStyle w:val="SFooter-Emailwebsite"/>
              <w:rPr>
                <w:sz w:val="22"/>
                <w:szCs w:val="22"/>
              </w:rPr>
            </w:pPr>
          </w:p>
        </w:tc>
      </w:tr>
    </w:tbl>
    <w:p w14:paraId="29AF940D" w14:textId="167E5C3E" w:rsidR="00A538EC" w:rsidRDefault="008D3903" w:rsidP="00A538EC">
      <w:pPr>
        <w:spacing w:after="0"/>
        <w:jc w:val="left"/>
        <w:rPr>
          <w:i/>
          <w:iCs/>
        </w:rPr>
      </w:pPr>
      <w:r>
        <w:br/>
      </w:r>
      <w:r>
        <w:br/>
      </w:r>
    </w:p>
    <w:p w14:paraId="0C2D8892" w14:textId="77777777" w:rsidR="00A538EC" w:rsidRDefault="00A538EC" w:rsidP="00A538EC">
      <w:pPr>
        <w:spacing w:after="0"/>
        <w:jc w:val="left"/>
        <w:rPr>
          <w:i/>
          <w:iCs/>
        </w:rPr>
      </w:pPr>
    </w:p>
    <w:p w14:paraId="7A52257D" w14:textId="77777777" w:rsidR="008D3903" w:rsidRPr="008D3903" w:rsidRDefault="008D3903" w:rsidP="0011515F">
      <w:pPr>
        <w:spacing w:after="0"/>
        <w:jc w:val="left"/>
        <w:rPr>
          <w:i/>
          <w:iCs/>
        </w:rPr>
      </w:pPr>
    </w:p>
    <w:sectPr w:rsidR="008D3903" w:rsidRPr="008D3903" w:rsidSect="005D2EA9">
      <w:footerReference w:type="default" r:id="rId17"/>
      <w:headerReference w:type="first" r:id="rId18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56CC5" w14:textId="77777777" w:rsidR="00250BA2" w:rsidRDefault="00250BA2" w:rsidP="008D3E4C">
      <w:r>
        <w:separator/>
      </w:r>
    </w:p>
  </w:endnote>
  <w:endnote w:type="continuationSeparator" w:id="0">
    <w:p w14:paraId="45D5E0FC" w14:textId="77777777" w:rsidR="00250BA2" w:rsidRDefault="00250BA2" w:rsidP="008D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286AFD4-29DD-49B1-A6B2-CB97E9EE81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2" w:fontKey="{BAE14977-9FBE-4A8A-AD60-38B87D96C162}"/>
    <w:embedBold r:id="rId3" w:fontKey="{69BCD9C5-9734-47F9-9F71-1E521C85A75C}"/>
    <w:embedItalic r:id="rId4" w:fontKey="{65BA181C-3083-498E-BBC1-4FF9E3D734A3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BC6F4720-704B-43BA-AEDF-6846AD6606C3}"/>
    <w:embedItalic r:id="rId6" w:fontKey="{983401A2-FB3F-4B55-8BE7-EA10016EEF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0DD4" w14:textId="0F75F826" w:rsidR="00992BE1" w:rsidRPr="008D3E4C" w:rsidRDefault="00992BE1" w:rsidP="008D3E4C">
    <w:pPr>
      <w:pStyle w:val="Pagination"/>
    </w:pPr>
    <w:r w:rsidRPr="008D3E4C"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C8393A">
      <w:rPr>
        <w:rStyle w:val="PageNumber"/>
        <w:noProof/>
      </w:rPr>
      <w:t>2</w:t>
    </w:r>
    <w:r w:rsidRPr="008D3E4C">
      <w:rPr>
        <w:rStyle w:val="PageNumber"/>
      </w:rPr>
      <w:fldChar w:fldCharType="end"/>
    </w:r>
    <w:r w:rsidRPr="008D3E4C"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2CE8B" w14:textId="77777777" w:rsidR="00250BA2" w:rsidRDefault="00250BA2" w:rsidP="008D3E4C">
      <w:r>
        <w:separator/>
      </w:r>
    </w:p>
  </w:footnote>
  <w:footnote w:type="continuationSeparator" w:id="0">
    <w:p w14:paraId="6593C308" w14:textId="77777777" w:rsidR="00250BA2" w:rsidRDefault="00250BA2" w:rsidP="008D3E4C">
      <w:r>
        <w:continuationSeparator/>
      </w:r>
    </w:p>
  </w:footnote>
  <w:footnote w:id="1">
    <w:p w14:paraId="7861408F" w14:textId="77777777" w:rsidR="00896F6B" w:rsidRDefault="00896F6B" w:rsidP="00896F6B">
      <w:pPr>
        <w:pStyle w:val="FootnoteText"/>
        <w:rPr>
          <w:rFonts w:ascii="Encode Sans ExpandedLight" w:eastAsiaTheme="minorHAnsi" w:hAnsi="Encode Sans ExpandedLight" w:cstheme="minorBidi"/>
          <w:sz w:val="21"/>
          <w:szCs w:val="21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7D1D3D">
        <w:rPr>
          <w:rFonts w:ascii="Encode Sans ExpandedLight" w:eastAsiaTheme="minorHAnsi" w:hAnsi="Encode Sans ExpandedLight" w:cstheme="minorBidi"/>
          <w:sz w:val="16"/>
          <w:szCs w:val="16"/>
        </w:rPr>
        <w:t xml:space="preserve">The </w:t>
      </w:r>
      <w:r w:rsidRPr="001D6BA1">
        <w:rPr>
          <w:rFonts w:ascii="Encode Sans ExpandedLight" w:eastAsiaTheme="minorHAnsi" w:hAnsi="Encode Sans ExpandedLight" w:cstheme="minorBidi"/>
          <w:sz w:val="16"/>
          <w:szCs w:val="16"/>
        </w:rPr>
        <w:t>202</w:t>
      </w:r>
      <w:r>
        <w:rPr>
          <w:rFonts w:ascii="Encode Sans ExpandedLight" w:eastAsiaTheme="minorHAnsi" w:hAnsi="Encode Sans ExpandedLight" w:cstheme="minorBidi"/>
          <w:sz w:val="16"/>
          <w:szCs w:val="16"/>
        </w:rPr>
        <w:t>3</w:t>
      </w:r>
      <w:r w:rsidRPr="00356305">
        <w:rPr>
          <w:rFonts w:ascii="Encode Sans ExpandedLight" w:eastAsiaTheme="minorHAnsi" w:hAnsi="Encode Sans ExpandedLight" w:cstheme="minorBidi"/>
          <w:sz w:val="16"/>
          <w:szCs w:val="16"/>
        </w:rPr>
        <w:t xml:space="preserve"> Annual Report and Form 20-F</w:t>
      </w:r>
      <w:r w:rsidRPr="001D6BA1">
        <w:rPr>
          <w:rFonts w:ascii="Encode Sans ExpandedLight" w:eastAsiaTheme="minorHAnsi" w:hAnsi="Encode Sans ExpandedLight" w:cstheme="minorBidi"/>
          <w:sz w:val="16"/>
          <w:szCs w:val="16"/>
        </w:rPr>
        <w:t>,</w:t>
      </w:r>
      <w:r w:rsidRPr="007D1D3D">
        <w:rPr>
          <w:rFonts w:ascii="Encode Sans ExpandedLight" w:eastAsiaTheme="minorHAnsi" w:hAnsi="Encode Sans ExpandedLight" w:cstheme="minorBidi"/>
          <w:sz w:val="16"/>
          <w:szCs w:val="16"/>
        </w:rPr>
        <w:t xml:space="preserve"> including information concerning The Netherlands as Home Member State, and the Form 20-F and related exhibits are available on the Company’s website (</w:t>
      </w:r>
      <w:r w:rsidRPr="00AA64A6">
        <w:rPr>
          <w:rFonts w:ascii="Encode Sans ExpandedLight" w:hAnsi="Encode Sans ExpandedLight"/>
          <w:color w:val="243782" w:themeColor="text2"/>
          <w:sz w:val="16"/>
          <w:szCs w:val="16"/>
        </w:rPr>
        <w:t>www.stellantis.com</w:t>
      </w:r>
      <w:r w:rsidRPr="007D1D3D">
        <w:rPr>
          <w:rFonts w:ascii="Encode Sans ExpandedLight" w:eastAsiaTheme="minorHAnsi" w:hAnsi="Encode Sans ExpandedLight" w:cstheme="minorBidi"/>
          <w:sz w:val="16"/>
          <w:szCs w:val="16"/>
        </w:rPr>
        <w:t xml:space="preserve">) at </w:t>
      </w:r>
      <w:proofErr w:type="gramStart"/>
      <w:r w:rsidRPr="00AA64A6">
        <w:rPr>
          <w:rFonts w:ascii="Encode Sans ExpandedLight" w:eastAsiaTheme="minorHAnsi" w:hAnsi="Encode Sans ExpandedLight" w:cstheme="minorBidi"/>
          <w:color w:val="243782" w:themeColor="text2"/>
          <w:sz w:val="16"/>
          <w:szCs w:val="16"/>
        </w:rPr>
        <w:t>https://www.stellantis.com/en/investors/reporting/financial-reports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0882" w14:textId="77777777" w:rsidR="005F2120" w:rsidRDefault="00A33E8D" w:rsidP="008D3E4C">
    <w:pPr>
      <w:pStyle w:val="Header"/>
    </w:pPr>
    <w:r w:rsidRPr="00A33E8D">
      <w:rPr>
        <w:noProof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11BC6F33" wp14:editId="6C0DEDFB">
              <wp:simplePos x="0" y="0"/>
              <wp:positionH relativeFrom="page">
                <wp:posOffset>445770</wp:posOffset>
              </wp:positionH>
              <wp:positionV relativeFrom="page">
                <wp:align>top</wp:align>
              </wp:positionV>
              <wp:extent cx="269875" cy="2393315"/>
              <wp:effectExtent l="0" t="0" r="0" b="6985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393315"/>
                        <a:chOff x="0" y="0"/>
                        <a:chExt cx="315912" cy="2746375"/>
                      </a:xfrm>
                    </wpg:grpSpPr>
                    <wps:wsp>
                      <wps:cNvPr id="6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12" cy="2640013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7E5FA" w14:textId="707DA2AC" w:rsidR="00A33E8D" w:rsidRPr="00150AD4" w:rsidRDefault="00AB4C38" w:rsidP="008D3E4C">
                            <w:pPr>
                              <w:pStyle w:val="SPRESSRELEASESTRIP"/>
                            </w:pPr>
                            <w:r>
                              <w:t>PRESS RELEASE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BC6F33" id="Groupe 29" o:spid="_x0000_s1026" style="position:absolute;margin-left:35.1pt;margin-top:0;width:21.25pt;height:188.45pt;z-index:-251656192;mso-position-horizontal-relative:page;mso-position-vertical:top;mso-position-vertical-relative:page;mso-width-relative:margin;mso-height-relative:margin" coordsize="3159,2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" fillcolor="#243782 [3204]" stroked="f"/>
              <v:shape id="Freeform 14" o:spid="_x0000_s1033" style="position:absolute;width:3159;height:26400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617352;0,2617352;0,2617352;23401,2640013;46802,2617352;46802,2617352;50702,2617352;70203,2598468;89703,2617352;89703,2617352;89703,2617352;113104,2640013;136505,2617352;136505,2617352;136505,2617352;159906,2598468;179407,2617352;179407,2617352;179407,2617352;179407,2617352;179407,2617352;202808,2640013;226209,2617352;226209,2617352;226209,2617352;245709,2598468;269110,2617352;269110,2617352;269110,2617352;292511,2640013;315912,2617352;315912,2617352;315912,261735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3B57E5FA" w14:textId="707DA2AC" w:rsidR="00A33E8D" w:rsidRPr="00150AD4" w:rsidRDefault="00AB4C38" w:rsidP="008D3E4C">
                      <w:pPr>
                        <w:pStyle w:val="SPRESSRELEASESTRIP"/>
                      </w:pPr>
                      <w:r>
                        <w:t>PRESS RELEASE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</w:rPr>
      <w:drawing>
        <wp:inline distT="0" distB="0" distL="0" distR="0" wp14:anchorId="53080FCB" wp14:editId="7752B788">
          <wp:extent cx="2317210" cy="718820"/>
          <wp:effectExtent l="0" t="0" r="6985" b="508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D4180"/>
    <w:multiLevelType w:val="hybridMultilevel"/>
    <w:tmpl w:val="06589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14C4E"/>
    <w:multiLevelType w:val="multilevel"/>
    <w:tmpl w:val="351E104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581022">
    <w:abstractNumId w:val="8"/>
  </w:num>
  <w:num w:numId="2" w16cid:durableId="1791892839">
    <w:abstractNumId w:val="3"/>
  </w:num>
  <w:num w:numId="3" w16cid:durableId="1474787889">
    <w:abstractNumId w:val="2"/>
  </w:num>
  <w:num w:numId="4" w16cid:durableId="167713732">
    <w:abstractNumId w:val="1"/>
  </w:num>
  <w:num w:numId="5" w16cid:durableId="628125552">
    <w:abstractNumId w:val="0"/>
  </w:num>
  <w:num w:numId="6" w16cid:durableId="1164513349">
    <w:abstractNumId w:val="9"/>
  </w:num>
  <w:num w:numId="7" w16cid:durableId="102578529">
    <w:abstractNumId w:val="7"/>
  </w:num>
  <w:num w:numId="8" w16cid:durableId="120995893">
    <w:abstractNumId w:val="6"/>
  </w:num>
  <w:num w:numId="9" w16cid:durableId="1082337804">
    <w:abstractNumId w:val="5"/>
  </w:num>
  <w:num w:numId="10" w16cid:durableId="473833619">
    <w:abstractNumId w:val="4"/>
  </w:num>
  <w:num w:numId="11" w16cid:durableId="539979625">
    <w:abstractNumId w:val="12"/>
  </w:num>
  <w:num w:numId="12" w16cid:durableId="1084841368">
    <w:abstractNumId w:val="11"/>
  </w:num>
  <w:num w:numId="13" w16cid:durableId="1342586036">
    <w:abstractNumId w:val="10"/>
  </w:num>
  <w:num w:numId="14" w16cid:durableId="6850551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D239E7"/>
    <w:rsid w:val="0001553A"/>
    <w:rsid w:val="00015A0D"/>
    <w:rsid w:val="00025664"/>
    <w:rsid w:val="00057C0E"/>
    <w:rsid w:val="000656D2"/>
    <w:rsid w:val="0006616C"/>
    <w:rsid w:val="0008315B"/>
    <w:rsid w:val="00087566"/>
    <w:rsid w:val="000A3BAA"/>
    <w:rsid w:val="000B1892"/>
    <w:rsid w:val="000B5F73"/>
    <w:rsid w:val="000D69A7"/>
    <w:rsid w:val="000E1E4B"/>
    <w:rsid w:val="000E4DFE"/>
    <w:rsid w:val="001111DE"/>
    <w:rsid w:val="0011515F"/>
    <w:rsid w:val="00122FF5"/>
    <w:rsid w:val="00126E5A"/>
    <w:rsid w:val="00132F6C"/>
    <w:rsid w:val="00143705"/>
    <w:rsid w:val="00150AD4"/>
    <w:rsid w:val="0015378A"/>
    <w:rsid w:val="00162E9A"/>
    <w:rsid w:val="00167FF2"/>
    <w:rsid w:val="001A32E8"/>
    <w:rsid w:val="001B591C"/>
    <w:rsid w:val="001C0D56"/>
    <w:rsid w:val="001C34A1"/>
    <w:rsid w:val="001D168B"/>
    <w:rsid w:val="001D6BA1"/>
    <w:rsid w:val="001E1348"/>
    <w:rsid w:val="001E2B3D"/>
    <w:rsid w:val="001E6C1E"/>
    <w:rsid w:val="001F14A1"/>
    <w:rsid w:val="001F2BDD"/>
    <w:rsid w:val="001F4703"/>
    <w:rsid w:val="002206CE"/>
    <w:rsid w:val="0022588D"/>
    <w:rsid w:val="0023542B"/>
    <w:rsid w:val="00242220"/>
    <w:rsid w:val="00250BA2"/>
    <w:rsid w:val="00263C13"/>
    <w:rsid w:val="00266D61"/>
    <w:rsid w:val="00270BB3"/>
    <w:rsid w:val="0027795F"/>
    <w:rsid w:val="002836DD"/>
    <w:rsid w:val="00293E0C"/>
    <w:rsid w:val="002A05FE"/>
    <w:rsid w:val="002B147F"/>
    <w:rsid w:val="002C508D"/>
    <w:rsid w:val="002C5A57"/>
    <w:rsid w:val="002E7A47"/>
    <w:rsid w:val="002F1047"/>
    <w:rsid w:val="00310F1B"/>
    <w:rsid w:val="00316547"/>
    <w:rsid w:val="0032343A"/>
    <w:rsid w:val="00334E7C"/>
    <w:rsid w:val="003561B7"/>
    <w:rsid w:val="00356305"/>
    <w:rsid w:val="00357FC1"/>
    <w:rsid w:val="003800DD"/>
    <w:rsid w:val="003864AD"/>
    <w:rsid w:val="00386E60"/>
    <w:rsid w:val="003939F6"/>
    <w:rsid w:val="00394772"/>
    <w:rsid w:val="003B1D1B"/>
    <w:rsid w:val="003B3D31"/>
    <w:rsid w:val="003B4199"/>
    <w:rsid w:val="003B41F0"/>
    <w:rsid w:val="003C02A2"/>
    <w:rsid w:val="003D7C83"/>
    <w:rsid w:val="003E3A4D"/>
    <w:rsid w:val="003E68CC"/>
    <w:rsid w:val="003E727D"/>
    <w:rsid w:val="003F2BDD"/>
    <w:rsid w:val="003F79C6"/>
    <w:rsid w:val="004022B4"/>
    <w:rsid w:val="00405F22"/>
    <w:rsid w:val="00411E38"/>
    <w:rsid w:val="00411F8A"/>
    <w:rsid w:val="0042057D"/>
    <w:rsid w:val="00422700"/>
    <w:rsid w:val="00425677"/>
    <w:rsid w:val="00427897"/>
    <w:rsid w:val="00427ABE"/>
    <w:rsid w:val="00433EDD"/>
    <w:rsid w:val="004356C3"/>
    <w:rsid w:val="00436378"/>
    <w:rsid w:val="00440CD1"/>
    <w:rsid w:val="0044219E"/>
    <w:rsid w:val="0045216F"/>
    <w:rsid w:val="00452471"/>
    <w:rsid w:val="004532D9"/>
    <w:rsid w:val="00453C1A"/>
    <w:rsid w:val="00466DD1"/>
    <w:rsid w:val="0046706D"/>
    <w:rsid w:val="00467ACE"/>
    <w:rsid w:val="004752A6"/>
    <w:rsid w:val="00480B21"/>
    <w:rsid w:val="00493360"/>
    <w:rsid w:val="00497590"/>
    <w:rsid w:val="004978C7"/>
    <w:rsid w:val="00497E77"/>
    <w:rsid w:val="004B21E4"/>
    <w:rsid w:val="004B2ECD"/>
    <w:rsid w:val="004B7B1B"/>
    <w:rsid w:val="004D61EA"/>
    <w:rsid w:val="004D637D"/>
    <w:rsid w:val="004D7B49"/>
    <w:rsid w:val="004E0544"/>
    <w:rsid w:val="004E63C1"/>
    <w:rsid w:val="004E7153"/>
    <w:rsid w:val="004F3299"/>
    <w:rsid w:val="005000CC"/>
    <w:rsid w:val="00515FCC"/>
    <w:rsid w:val="00544345"/>
    <w:rsid w:val="0055479C"/>
    <w:rsid w:val="005557B4"/>
    <w:rsid w:val="00562D3D"/>
    <w:rsid w:val="005841CD"/>
    <w:rsid w:val="005847BB"/>
    <w:rsid w:val="0059213B"/>
    <w:rsid w:val="00596F3A"/>
    <w:rsid w:val="005B024F"/>
    <w:rsid w:val="005C09D3"/>
    <w:rsid w:val="005C775F"/>
    <w:rsid w:val="005D2EA9"/>
    <w:rsid w:val="005E2869"/>
    <w:rsid w:val="005E49DE"/>
    <w:rsid w:val="005E60F1"/>
    <w:rsid w:val="005F2120"/>
    <w:rsid w:val="005F2771"/>
    <w:rsid w:val="005F4A97"/>
    <w:rsid w:val="0061682B"/>
    <w:rsid w:val="00620B45"/>
    <w:rsid w:val="00622991"/>
    <w:rsid w:val="006356D5"/>
    <w:rsid w:val="006420FB"/>
    <w:rsid w:val="00643384"/>
    <w:rsid w:val="006456BE"/>
    <w:rsid w:val="00646166"/>
    <w:rsid w:val="00655A10"/>
    <w:rsid w:val="00670CFC"/>
    <w:rsid w:val="00682310"/>
    <w:rsid w:val="006A0B8D"/>
    <w:rsid w:val="006A36EF"/>
    <w:rsid w:val="006B5C7E"/>
    <w:rsid w:val="006C31DE"/>
    <w:rsid w:val="006E27BF"/>
    <w:rsid w:val="006F1DC1"/>
    <w:rsid w:val="006F3DEC"/>
    <w:rsid w:val="006F6FA2"/>
    <w:rsid w:val="00711C4C"/>
    <w:rsid w:val="007135F5"/>
    <w:rsid w:val="0073360D"/>
    <w:rsid w:val="0073446E"/>
    <w:rsid w:val="00756CE3"/>
    <w:rsid w:val="00761B4E"/>
    <w:rsid w:val="00793356"/>
    <w:rsid w:val="007966E9"/>
    <w:rsid w:val="007A1E28"/>
    <w:rsid w:val="007A46E2"/>
    <w:rsid w:val="007B2456"/>
    <w:rsid w:val="007D1D3D"/>
    <w:rsid w:val="007E22B0"/>
    <w:rsid w:val="007E317D"/>
    <w:rsid w:val="007E387D"/>
    <w:rsid w:val="007F6BEC"/>
    <w:rsid w:val="007F719F"/>
    <w:rsid w:val="0080313B"/>
    <w:rsid w:val="00805FAA"/>
    <w:rsid w:val="00811122"/>
    <w:rsid w:val="0081236F"/>
    <w:rsid w:val="008124BD"/>
    <w:rsid w:val="00815B14"/>
    <w:rsid w:val="00825DF9"/>
    <w:rsid w:val="00826B1B"/>
    <w:rsid w:val="0084003D"/>
    <w:rsid w:val="00844956"/>
    <w:rsid w:val="008468AB"/>
    <w:rsid w:val="00850619"/>
    <w:rsid w:val="008547B7"/>
    <w:rsid w:val="0085776A"/>
    <w:rsid w:val="00860524"/>
    <w:rsid w:val="0086416D"/>
    <w:rsid w:val="008660BD"/>
    <w:rsid w:val="00877117"/>
    <w:rsid w:val="00892815"/>
    <w:rsid w:val="00892C55"/>
    <w:rsid w:val="00896F6B"/>
    <w:rsid w:val="008A340C"/>
    <w:rsid w:val="008A5103"/>
    <w:rsid w:val="008A6F97"/>
    <w:rsid w:val="008B4CD5"/>
    <w:rsid w:val="008B6149"/>
    <w:rsid w:val="008B718E"/>
    <w:rsid w:val="008C4975"/>
    <w:rsid w:val="008D3903"/>
    <w:rsid w:val="008D3E4C"/>
    <w:rsid w:val="008E226B"/>
    <w:rsid w:val="008E4916"/>
    <w:rsid w:val="008F0F07"/>
    <w:rsid w:val="008F2A13"/>
    <w:rsid w:val="008F40ED"/>
    <w:rsid w:val="00911FBF"/>
    <w:rsid w:val="0091320A"/>
    <w:rsid w:val="00916C71"/>
    <w:rsid w:val="00937BB8"/>
    <w:rsid w:val="0094097D"/>
    <w:rsid w:val="00951C73"/>
    <w:rsid w:val="00952842"/>
    <w:rsid w:val="009615D9"/>
    <w:rsid w:val="00961764"/>
    <w:rsid w:val="009853C2"/>
    <w:rsid w:val="00992BE1"/>
    <w:rsid w:val="009968C5"/>
    <w:rsid w:val="009A12F3"/>
    <w:rsid w:val="009A23AB"/>
    <w:rsid w:val="009B6F90"/>
    <w:rsid w:val="009C1909"/>
    <w:rsid w:val="009C33F1"/>
    <w:rsid w:val="009D180E"/>
    <w:rsid w:val="009D79F4"/>
    <w:rsid w:val="009F2291"/>
    <w:rsid w:val="00A0245A"/>
    <w:rsid w:val="00A20CE8"/>
    <w:rsid w:val="00A248BF"/>
    <w:rsid w:val="00A33E8D"/>
    <w:rsid w:val="00A34047"/>
    <w:rsid w:val="00A47017"/>
    <w:rsid w:val="00A52AD7"/>
    <w:rsid w:val="00A538EC"/>
    <w:rsid w:val="00A6488D"/>
    <w:rsid w:val="00A64F3B"/>
    <w:rsid w:val="00A716FD"/>
    <w:rsid w:val="00A748DE"/>
    <w:rsid w:val="00A85718"/>
    <w:rsid w:val="00A8576C"/>
    <w:rsid w:val="00A87390"/>
    <w:rsid w:val="00AA1139"/>
    <w:rsid w:val="00AA619D"/>
    <w:rsid w:val="00AA64A6"/>
    <w:rsid w:val="00AB4C38"/>
    <w:rsid w:val="00AB60E2"/>
    <w:rsid w:val="00AD511F"/>
    <w:rsid w:val="00AE13B4"/>
    <w:rsid w:val="00B01C28"/>
    <w:rsid w:val="00B27BE2"/>
    <w:rsid w:val="00B32F4C"/>
    <w:rsid w:val="00B45991"/>
    <w:rsid w:val="00B55909"/>
    <w:rsid w:val="00B64F18"/>
    <w:rsid w:val="00B75CE7"/>
    <w:rsid w:val="00B80060"/>
    <w:rsid w:val="00B87BB6"/>
    <w:rsid w:val="00B92FB1"/>
    <w:rsid w:val="00B96799"/>
    <w:rsid w:val="00B97DAC"/>
    <w:rsid w:val="00BC187D"/>
    <w:rsid w:val="00BE0F28"/>
    <w:rsid w:val="00BF245F"/>
    <w:rsid w:val="00BF35E4"/>
    <w:rsid w:val="00C0321D"/>
    <w:rsid w:val="00C05C3E"/>
    <w:rsid w:val="00C10192"/>
    <w:rsid w:val="00C10E75"/>
    <w:rsid w:val="00C17EAB"/>
    <w:rsid w:val="00C21692"/>
    <w:rsid w:val="00C21B90"/>
    <w:rsid w:val="00C31F14"/>
    <w:rsid w:val="00C363C0"/>
    <w:rsid w:val="00C44B10"/>
    <w:rsid w:val="00C60A64"/>
    <w:rsid w:val="00C64B66"/>
    <w:rsid w:val="00C70F38"/>
    <w:rsid w:val="00C731C1"/>
    <w:rsid w:val="00C814CD"/>
    <w:rsid w:val="00C83041"/>
    <w:rsid w:val="00C8393A"/>
    <w:rsid w:val="00C903DD"/>
    <w:rsid w:val="00C97693"/>
    <w:rsid w:val="00CA14CB"/>
    <w:rsid w:val="00CC3D85"/>
    <w:rsid w:val="00CC6EF4"/>
    <w:rsid w:val="00CD00D9"/>
    <w:rsid w:val="00CD5221"/>
    <w:rsid w:val="00CE11EF"/>
    <w:rsid w:val="00CF5544"/>
    <w:rsid w:val="00D0485C"/>
    <w:rsid w:val="00D239E7"/>
    <w:rsid w:val="00D265D9"/>
    <w:rsid w:val="00D269E1"/>
    <w:rsid w:val="00D43A60"/>
    <w:rsid w:val="00D52ACA"/>
    <w:rsid w:val="00D54508"/>
    <w:rsid w:val="00D5456A"/>
    <w:rsid w:val="00D54C2A"/>
    <w:rsid w:val="00D55E35"/>
    <w:rsid w:val="00D814DF"/>
    <w:rsid w:val="00D8699D"/>
    <w:rsid w:val="00DA1A08"/>
    <w:rsid w:val="00DA27E1"/>
    <w:rsid w:val="00DA2D21"/>
    <w:rsid w:val="00DA31BA"/>
    <w:rsid w:val="00DA43A4"/>
    <w:rsid w:val="00DC147A"/>
    <w:rsid w:val="00DC3BC4"/>
    <w:rsid w:val="00DC54C0"/>
    <w:rsid w:val="00DD0174"/>
    <w:rsid w:val="00DD0E45"/>
    <w:rsid w:val="00DD2E78"/>
    <w:rsid w:val="00DD5B28"/>
    <w:rsid w:val="00DD7E81"/>
    <w:rsid w:val="00DE3894"/>
    <w:rsid w:val="00DE72B9"/>
    <w:rsid w:val="00DF0547"/>
    <w:rsid w:val="00DF35BE"/>
    <w:rsid w:val="00DF5711"/>
    <w:rsid w:val="00E005E7"/>
    <w:rsid w:val="00E014CA"/>
    <w:rsid w:val="00E049A4"/>
    <w:rsid w:val="00E05C0D"/>
    <w:rsid w:val="00E44935"/>
    <w:rsid w:val="00E45FDD"/>
    <w:rsid w:val="00E51423"/>
    <w:rsid w:val="00E527E9"/>
    <w:rsid w:val="00E77E41"/>
    <w:rsid w:val="00E8163B"/>
    <w:rsid w:val="00E82EAD"/>
    <w:rsid w:val="00E85AE0"/>
    <w:rsid w:val="00E90B5F"/>
    <w:rsid w:val="00E91CD4"/>
    <w:rsid w:val="00E93724"/>
    <w:rsid w:val="00EA1CAD"/>
    <w:rsid w:val="00EA444A"/>
    <w:rsid w:val="00EA7211"/>
    <w:rsid w:val="00EB3866"/>
    <w:rsid w:val="00EC4990"/>
    <w:rsid w:val="00EF086E"/>
    <w:rsid w:val="00F07A4D"/>
    <w:rsid w:val="00F10A4E"/>
    <w:rsid w:val="00F1464F"/>
    <w:rsid w:val="00F27CAB"/>
    <w:rsid w:val="00F407CF"/>
    <w:rsid w:val="00F5284E"/>
    <w:rsid w:val="00F534EC"/>
    <w:rsid w:val="00F60C35"/>
    <w:rsid w:val="00F8639D"/>
    <w:rsid w:val="00F90CCA"/>
    <w:rsid w:val="00F926BF"/>
    <w:rsid w:val="00F92EBF"/>
    <w:rsid w:val="00FC6E16"/>
    <w:rsid w:val="00FD6CFC"/>
    <w:rsid w:val="00FE3FFE"/>
    <w:rsid w:val="00FE61DB"/>
    <w:rsid w:val="00FE690F"/>
    <w:rsid w:val="00FF2772"/>
    <w:rsid w:val="00FF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D426C9"/>
  <w15:chartTrackingRefBased/>
  <w15:docId w15:val="{181F9891-6985-4C3B-A954-F0EF1A5E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0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en-US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  <w:lang w:val="fr-FR"/>
    </w:rPr>
  </w:style>
  <w:style w:type="paragraph" w:customStyle="1" w:styleId="STextitalic">
    <w:name w:val="S_Text italic"/>
    <w:basedOn w:val="Normal"/>
    <w:qFormat/>
    <w:rsid w:val="00B96799"/>
    <w:rPr>
      <w:i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6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6CE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rsid w:val="00CD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D0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00D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0D9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1553A"/>
    <w:rPr>
      <w:sz w:val="24"/>
      <w:lang w:val="en-US"/>
    </w:rPr>
  </w:style>
  <w:style w:type="paragraph" w:customStyle="1" w:styleId="SSubject">
    <w:name w:val="S_Subject"/>
    <w:basedOn w:val="Normal"/>
    <w:next w:val="Normal"/>
    <w:qFormat/>
    <w:rsid w:val="007D1D3D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character" w:styleId="FootnoteReference">
    <w:name w:val="footnote reference"/>
    <w:basedOn w:val="DefaultParagraphFont"/>
    <w:semiHidden/>
    <w:unhideWhenUsed/>
    <w:rsid w:val="007D1D3D"/>
    <w:rPr>
      <w:vertAlign w:val="superscript"/>
    </w:rPr>
  </w:style>
  <w:style w:type="paragraph" w:styleId="FootnoteText">
    <w:name w:val="footnote text"/>
    <w:basedOn w:val="Normal"/>
    <w:link w:val="FootnoteTextChar"/>
    <w:rsid w:val="007D1D3D"/>
    <w:pPr>
      <w:ind w:left="720" w:hanging="720"/>
      <w:jc w:val="left"/>
    </w:pPr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rsid w:val="007D1D3D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E6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yperlink" Target="mailto:nathalie.roussel@stellantis.com" TargetMode="External"/><Relationship Id="rId20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mailto:investor.relations@stellantis.com" TargetMode="External"/><Relationship Id="rId10" Type="http://schemas.openxmlformats.org/officeDocument/2006/relationships/hyperlink" Target="https://www.stellantis.com/en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stellantis.com" TargetMode="Externa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506322DB1DB4503800F7EFCDE441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11C22-36D5-42BA-8DA3-4F13BDC7022F}"/>
      </w:docPartPr>
      <w:docPartBody>
        <w:p w:rsidR="00FD7ACF" w:rsidRDefault="008000B6" w:rsidP="008000B6">
          <w:pPr>
            <w:pStyle w:val="C506322DB1DB4503800F7EFCDE441554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6C4AEB2EABD840CCA540DED3DA0E4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19869-02DE-4617-B203-C3217080F6BE}"/>
      </w:docPartPr>
      <w:docPartBody>
        <w:p w:rsidR="00FD7ACF" w:rsidRDefault="008000B6" w:rsidP="008000B6">
          <w:pPr>
            <w:pStyle w:val="6C4AEB2EABD840CCA540DED3DA0E4AAF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688AED27D2F148ADBE98717CC5908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AC6E5-1F1D-4E1B-A77B-B4ECE9B4337F}"/>
      </w:docPartPr>
      <w:docPartBody>
        <w:p w:rsidR="00FD7ACF" w:rsidRDefault="008000B6" w:rsidP="008000B6">
          <w:pPr>
            <w:pStyle w:val="688AED27D2F148ADBE98717CC5908CC6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94878BAE6D894AB0BDBCC23F56E6B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F45F6-154B-49C0-9D56-7418C28AE74A}"/>
      </w:docPartPr>
      <w:docPartBody>
        <w:p w:rsidR="00FD7ACF" w:rsidRDefault="008000B6" w:rsidP="008000B6">
          <w:pPr>
            <w:pStyle w:val="94878BAE6D894AB0BDBCC23F56E6BB7F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B6"/>
    <w:rsid w:val="008000B6"/>
    <w:rsid w:val="00945C8F"/>
    <w:rsid w:val="00BE6F17"/>
    <w:rsid w:val="00CE5E4C"/>
    <w:rsid w:val="00D854F4"/>
    <w:rsid w:val="00FD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00B6"/>
  </w:style>
  <w:style w:type="paragraph" w:customStyle="1" w:styleId="C506322DB1DB4503800F7EFCDE441554">
    <w:name w:val="C506322DB1DB4503800F7EFCDE441554"/>
    <w:rsid w:val="008000B6"/>
  </w:style>
  <w:style w:type="paragraph" w:customStyle="1" w:styleId="6C4AEB2EABD840CCA540DED3DA0E4AAF">
    <w:name w:val="6C4AEB2EABD840CCA540DED3DA0E4AAF"/>
    <w:rsid w:val="008000B6"/>
  </w:style>
  <w:style w:type="paragraph" w:customStyle="1" w:styleId="688AED27D2F148ADBE98717CC5908CC6">
    <w:name w:val="688AED27D2F148ADBE98717CC5908CC6"/>
    <w:rsid w:val="008000B6"/>
  </w:style>
  <w:style w:type="paragraph" w:customStyle="1" w:styleId="94878BAE6D894AB0BDBCC23F56E6BB7F">
    <w:name w:val="94878BAE6D894AB0BDBCC23F56E6BB7F"/>
    <w:rsid w:val="008000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A9C5E-1BB2-4279-8EA5-1EAC1AE45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v6.dotx</Template>
  <TotalTime>31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>Press Release US</vt:lpstr>
      <vt:lpstr>Press Release US</vt:lpstr>
    </vt:vector>
  </TitlesOfParts>
  <Company>Stellantis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Fossati</dc:creator>
  <cp:keywords/>
  <dc:description/>
  <cp:lastModifiedBy>KAILEEN</cp:lastModifiedBy>
  <cp:revision>7</cp:revision>
  <cp:lastPrinted>2022-02-06T16:49:00Z</cp:lastPrinted>
  <dcterms:created xsi:type="dcterms:W3CDTF">2024-02-22T17:55:00Z</dcterms:created>
  <dcterms:modified xsi:type="dcterms:W3CDTF">2024-02-22T18:34:00Z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4537060a-daa4-433a-a193-48bb8b8e280a</vt:lpwstr>
  </property>
  <property fmtid="{D5CDD505-2E9C-101B-9397-08002B2CF9AE}" pid="3" name="Classification">
    <vt:lpwstr>Unclassified</vt:lpwstr>
  </property>
  <property fmtid="{D5CDD505-2E9C-101B-9397-08002B2CF9AE}" pid="4" name="MSIP_Label_725ca717-11da-4935-b601-f527b9741f2e_Enabled">
    <vt:lpwstr>true</vt:lpwstr>
  </property>
  <property fmtid="{D5CDD505-2E9C-101B-9397-08002B2CF9AE}" pid="5" name="MSIP_Label_725ca717-11da-4935-b601-f527b9741f2e_SetDate">
    <vt:lpwstr>2024-02-21T15:10:43Z</vt:lpwstr>
  </property>
  <property fmtid="{D5CDD505-2E9C-101B-9397-08002B2CF9AE}" pid="6" name="MSIP_Label_725ca717-11da-4935-b601-f527b9741f2e_Method">
    <vt:lpwstr>Standard</vt:lpwstr>
  </property>
  <property fmtid="{D5CDD505-2E9C-101B-9397-08002B2CF9AE}" pid="7" name="MSIP_Label_725ca717-11da-4935-b601-f527b9741f2e_Name">
    <vt:lpwstr>C2 - Internal</vt:lpwstr>
  </property>
  <property fmtid="{D5CDD505-2E9C-101B-9397-08002B2CF9AE}" pid="8" name="MSIP_Label_725ca717-11da-4935-b601-f527b9741f2e_SiteId">
    <vt:lpwstr>d852d5cd-724c-4128-8812-ffa5db3f8507</vt:lpwstr>
  </property>
  <property fmtid="{D5CDD505-2E9C-101B-9397-08002B2CF9AE}" pid="9" name="MSIP_Label_725ca717-11da-4935-b601-f527b9741f2e_ActionId">
    <vt:lpwstr>537c82e4-afdd-4cb9-b196-3bc546080011</vt:lpwstr>
  </property>
  <property fmtid="{D5CDD505-2E9C-101B-9397-08002B2CF9AE}" pid="10" name="MSIP_Label_725ca717-11da-4935-b601-f527b9741f2e_ContentBits">
    <vt:lpwstr>0</vt:lpwstr>
  </property>
</Properties>
</file>